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646" w:tblpY="4539"/>
        <w:tblOverlap w:val="never"/>
        <w:tblW w:w="10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019"/>
        <w:gridCol w:w="2585"/>
        <w:gridCol w:w="662"/>
        <w:gridCol w:w="736"/>
        <w:gridCol w:w="1538"/>
        <w:gridCol w:w="1387"/>
        <w:gridCol w:w="1173"/>
      </w:tblGrid>
      <w:tr>
        <w:trPr>
          <w:trHeight w:val="465" w:hRule="atLeast"/>
        </w:trPr>
        <w:tc>
          <w:tcPr>
            <w:tcW w:w="27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采购人</w:t>
            </w:r>
          </w:p>
        </w:tc>
        <w:tc>
          <w:tcPr>
            <w:tcW w:w="398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黄俐媛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采购日期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20xx年xx月xx日</w:t>
            </w:r>
          </w:p>
        </w:tc>
      </w:tr>
      <w:tr>
        <w:trPr>
          <w:trHeight w:val="465" w:hRule="atLeast"/>
        </w:trPr>
        <w:tc>
          <w:tcPr>
            <w:tcW w:w="27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验收人</w:t>
            </w:r>
          </w:p>
        </w:tc>
        <w:tc>
          <w:tcPr>
            <w:tcW w:w="398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付成珅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验收日期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20xx年xx月xx日</w:t>
            </w:r>
          </w:p>
        </w:tc>
      </w:tr>
      <w:tr>
        <w:trPr>
          <w:trHeight w:val="465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序号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产品名称</w:t>
            </w: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规格/型号</w:t>
            </w: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单位</w:t>
            </w: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数量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合格率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不合格品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备注</w:t>
            </w:r>
          </w:p>
        </w:tc>
      </w:tr>
      <w:tr>
        <w:trPr>
          <w:trHeight w:val="437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sensor medica</w:t>
            </w: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双</w:t>
            </w: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8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100%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无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无</w:t>
            </w:r>
          </w:p>
        </w:tc>
      </w:tr>
      <w:tr>
        <w:trPr>
          <w:trHeight w:val="437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37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3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4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5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6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7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8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9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10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66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11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93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12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493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13</w:t>
            </w:r>
          </w:p>
        </w:tc>
        <w:tc>
          <w:tcPr>
            <w:tcW w:w="2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2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>
        <w:trPr>
          <w:trHeight w:val="958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验收方式</w:t>
            </w:r>
          </w:p>
        </w:tc>
        <w:tc>
          <w:tcPr>
            <w:tcW w:w="46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验收地点</w:t>
            </w:r>
          </w:p>
        </w:tc>
        <w:tc>
          <w:tcPr>
            <w:tcW w:w="40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上海天地软件园</w:t>
            </w:r>
          </w:p>
        </w:tc>
      </w:tr>
      <w:tr>
        <w:trPr>
          <w:trHeight w:val="1978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验收意见</w:t>
            </w:r>
          </w:p>
        </w:tc>
        <w:tc>
          <w:tcPr>
            <w:tcW w:w="1010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数量上为八双，左右脚各八只。</w:t>
            </w:r>
            <w:bookmarkStart w:id="0" w:name="_GoBack"/>
            <w:bookmarkEnd w:id="0"/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外观包装上看没有折痕和损坏，因目前没有采集盒，故无法对鞋垫的功能进行检测。</w:t>
            </w:r>
          </w:p>
        </w:tc>
      </w:tr>
      <w:tr>
        <w:trPr>
          <w:trHeight w:val="1071" w:hRule="atLeast"/>
        </w:trPr>
        <w:tc>
          <w:tcPr>
            <w:tcW w:w="6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备注</w:t>
            </w:r>
          </w:p>
        </w:tc>
        <w:tc>
          <w:tcPr>
            <w:tcW w:w="1010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color w:val="262626" w:themeColor="text1" w:themeTint="D9"/>
                <w:sz w:val="21"/>
                <w:vertAlign w:val="baseline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待用采集盒进行功能检测。</w:t>
            </w:r>
          </w:p>
        </w:tc>
      </w:tr>
    </w:tbl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1383665</wp:posOffset>
                </wp:positionH>
                <wp:positionV relativeFrom="paragraph">
                  <wp:posOffset>-678815</wp:posOffset>
                </wp:positionV>
                <wp:extent cx="2371090" cy="8039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090" cy="803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思源黑体 CN Medium" w:hAnsi="思源黑体 CN Medium" w:eastAsia="思源黑体 CN Medium" w:cs="思源黑体 CN Medium"/>
                                <w:sz w:val="56"/>
                                <w:szCs w:val="9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sz w:val="56"/>
                                <w:szCs w:val="96"/>
                                <w:lang w:val="en-US" w:eastAsia="zh-CN"/>
                              </w:rPr>
                              <w:t>产品验收单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95pt;margin-top:-53.45pt;height:63.3pt;width:186.7pt;z-index:251661312;mso-width-relative:page;mso-height-relative:page;" filled="f" stroked="f" coordsize="21600,21600" o:gfxdata="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69+3A9wAAAAL&#10;AQAADwAAAAAAAAABACAAAAA4AAAAZHJzL2Rvd25yZXYueG1sUEsBAhQAFAAAAAgAh07iQJ4dcks7&#10;AgAAZgQAAA4AAAAAAAAAAQAgAAAAQQEAAGRycy9lMm9Eb2MueG1sUEsFBgAAAAAGAAYAWQEAAO4F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思源黑体 CN Medium" w:hAnsi="思源黑体 CN Medium" w:eastAsia="思源黑体 CN Medium" w:cs="思源黑体 CN Medium"/>
                          <w:sz w:val="56"/>
                          <w:szCs w:val="96"/>
                          <w:lang w:val="en-US" w:eastAsia="zh-CN"/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sz w:val="56"/>
                          <w:szCs w:val="96"/>
                          <w:lang w:val="en-US" w:eastAsia="zh-CN"/>
                        </w:rPr>
                        <w:t>产品验收单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325120</wp:posOffset>
                </wp:positionV>
                <wp:extent cx="2701290" cy="149352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1290" cy="149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发货单位信息：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lef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公  司：</w:t>
                            </w: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lef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地  址：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话：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联系人：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思源黑体 CN Medium" w:hAnsi="思源黑体 CN Medium" w:eastAsia="思源黑体 CN Medium" w:cs="思源黑体 CN Medium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55pt;margin-top:25.6pt;height:117.6pt;width:212.7pt;z-index:251660288;mso-width-relative:page;mso-height-relative:page;" filled="f" stroked="f" coordsize="21600,21600" o:gfxdata="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D5aH7M2wAA&#10;AAoBAAAPAAAAAAAAAAEAIAAAADgAAABkcnMvZG93bnJldi54bWxQSwECFAAUAAAACACHTuJAOtby&#10;oD4CAABnBAAADgAAAAAAAAABACAAAABAAQAAZHJzL2Uyb0RvYy54bWxQSwUGAAAAAAYABgBZAQAA&#10;8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发货单位信息：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lef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  司：</w:t>
                      </w: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lef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地  址：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话：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联系人：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思源黑体 CN Medium" w:hAnsi="思源黑体 CN Medium" w:eastAsia="思源黑体 CN Medium" w:cs="思源黑体 CN Medium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-796925</wp:posOffset>
                </wp:positionH>
                <wp:positionV relativeFrom="paragraph">
                  <wp:posOffset>74295</wp:posOffset>
                </wp:positionV>
                <wp:extent cx="6867525" cy="45720"/>
                <wp:effectExtent l="0" t="9525" r="9525" b="2095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7525" cy="45720"/>
                          <a:chOff x="5811" y="1900"/>
                          <a:chExt cx="10300" cy="50"/>
                        </a:xfrm>
                      </wpg:grpSpPr>
                      <wps:wsp>
                        <wps:cNvPr id="2" name="直接连接符 2"/>
                        <wps:cNvCnPr/>
                        <wps:spPr>
                          <a:xfrm>
                            <a:off x="5811" y="1900"/>
                            <a:ext cx="103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直接连接符 3"/>
                        <wps:cNvCnPr/>
                        <wps:spPr>
                          <a:xfrm>
                            <a:off x="5811" y="1950"/>
                            <a:ext cx="103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75pt;margin-top:5.85pt;height:3.6pt;width:540.75pt;z-index:251659264;mso-width-relative:page;mso-height-relative:page;" coordorigin="5811,1900" coordsize="10300,50" o:gfxdata="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WAAAAZHJzL1BLAQIUABQA&#10;AAAIAIdO4kAGTCiP2gAAAAoBAAAPAAAAAAAAAAEAIAAAADgAAABkcnMvZG93bnJldi54bWxQSwEC&#10;FAAUAAAACACHTuJAN673oYcCAAArBwAADgAAAAAAAAABACAAAAA/AQAAZHJzL2Uyb0RvYy54bWxQ&#10;SwUGAAAAAAYABgBZAQAAOAYAAAAA&#10;">
                <o:lock v:ext="edit" aspectratio="f"/>
                <v:line id="_x0000_s1026" o:spid="_x0000_s1026" o:spt="20" style="position:absolute;left:5811;top:1900;height:0;width:10300;" filled="f" stroked="t" coordsize="21600,21600" o:gfxdata="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OjnT9m4AAAA2gAAAA8AAAAAAAAAAQAgAAAAOAAAAGRycy9kb3ducmV2LnhtbFBL&#10;AQIUABQAAAAIAIdO4kAzLwWeOwAAADkAAAAQAAAAAAAAAAEAIAAAAB0BAABkcnMvc2hhcGV4bWwu&#10;eG1sUEsFBgAAAAAGAAYAWwEAAMcDAAAAAA==&#10;">
                  <v:fill on="f" focussize="0,0"/>
                  <v:stroke weight="1.5pt" color="#0D0D0D [3069]" miterlimit="8" joinstyle="miter"/>
                  <v:imagedata o:title=""/>
                  <o:lock v:ext="edit" aspectratio="f"/>
                </v:line>
                <v:line id="_x0000_s1026" o:spid="_x0000_s1026" o:spt="20" style="position:absolute;left:5811;top:1950;height:0;width:10300;" filled="f" stroked="t" coordsize="21600,21600" o:gfxdata="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kPYCC7AAAA2gAAAA8AAAAAAAAAAQAgAAAAOAAAAGRycy9kb3ducmV2Lnht&#10;bFBLAQIUABQAAAAIAIdO4kAzLwWeOwAAADkAAAAQAAAAAAAAAAEAIAAAACABAABkcnMvc2hhcGV4&#10;bWwueG1sUEsFBgAAAAAGAAYAWwEAAMoDAAAAAA==&#10;">
                  <v:fill on="f" focussize="0,0"/>
                  <v:stroke weight="0.5pt" color="#0D0D0D [306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pgSz w:w="11906" w:h="16838"/>
      <w:pgMar w:top="1440" w:right="1800" w:bottom="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3B20048-352A-FDB1-1170-F564029CB9E2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10CF29D8-8F18-3493-1170-F564FBC379E1}"/>
  </w:font>
  <w:font w:name="思源黑体 CN Medium">
    <w:altName w:val="汉仪中黑KW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4Yzg5YTdjOWQ3ODEzNmQ5ZGQxNGQ3ZmYxOTVjZDUifQ=="/>
  </w:docVars>
  <w:rsids>
    <w:rsidRoot w:val="29B96919"/>
    <w:rsid w:val="03A04F32"/>
    <w:rsid w:val="29B96919"/>
    <w:rsid w:val="35666484"/>
    <w:rsid w:val="773188F0"/>
    <w:rsid w:val="EDDA2075"/>
    <w:rsid w:val="FA9900D2"/>
    <w:rsid w:val="FFA88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mac/Library/Containers/com.kingsoft.wpsoffice.mac/Data/C:\Users\shsening\AppData\Roaming\kingsoft\office6\templates\download\bb38889295913678d6c5674acc5d0a4b\&#20135;&#21697;&#39564;&#25910;&#2133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产品验收单.docx</Template>
  <Pages>1</Pages>
  <Words>194</Words>
  <Characters>255</Characters>
  <Lines>0</Lines>
  <Paragraphs>0</Paragraphs>
  <TotalTime>16</TotalTime>
  <ScaleCrop>false</ScaleCrop>
  <LinksUpToDate>false</LinksUpToDate>
  <CharactersWithSpaces>255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2023-09-04T13:33:00Z</dcterms:created>
  <dc:creator>太二</dc:creator>
  <cp:lastModifiedBy>WPS_1690879955</cp:lastModifiedBy>
  <dcterms:modified xsi:type="dcterms:W3CDTF">2023-09-04T13:50:09Z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E26FB37C73D03FD0986FF56425B479E7_43</vt:lpwstr>
  </property>
</Properties>
</file>